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F030CC">
        <w:rPr>
          <w:rFonts w:ascii="Times New Roman" w:hAnsi="Times New Roman"/>
          <w:sz w:val="24"/>
          <w:szCs w:val="24"/>
        </w:rPr>
        <w:t>музыке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Фахрутдинова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Р.А.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48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1950"/>
        <w:gridCol w:w="3011"/>
        <w:gridCol w:w="993"/>
        <w:gridCol w:w="1559"/>
      </w:tblGrid>
      <w:tr w:rsidR="00AA37E4" w:rsidRPr="00C10560" w:rsidTr="000A2C59">
        <w:tc>
          <w:tcPr>
            <w:tcW w:w="11483" w:type="dxa"/>
            <w:gridSpan w:val="6"/>
          </w:tcPr>
          <w:p w:rsidR="0016660F" w:rsidRPr="00C10560" w:rsidRDefault="0016660F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3</w:t>
            </w:r>
            <w:proofErr w:type="gramStart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класс </w:t>
            </w:r>
          </w:p>
          <w:p w:rsidR="00401592" w:rsidRPr="00C10560" w:rsidRDefault="00401592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п</w:t>
            </w:r>
            <w:r w:rsidR="00AA37E4" w:rsidRPr="00C10560">
              <w:rPr>
                <w:rFonts w:ascii="Times New Roman" w:hAnsi="Times New Roman"/>
                <w:sz w:val="24"/>
                <w:szCs w:val="24"/>
              </w:rPr>
              <w:t>очта для связи с преподавателем –</w:t>
            </w:r>
            <w:r w:rsidR="00AA37E4" w:rsidRPr="00C1056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hyperlink r:id="rId7" w:history="1">
              <w:r w:rsidRPr="00C10560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exbntkm</w:t>
              </w:r>
              <w:r w:rsidRPr="00C10560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</w:rPr>
                <w:t>21@</w:t>
              </w:r>
              <w:r w:rsidRPr="00C10560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mail</w:t>
              </w:r>
              <w:r w:rsidRPr="00C10560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</w:rPr>
                <w:t>.</w:t>
              </w:r>
              <w:proofErr w:type="spellStart"/>
              <w:r w:rsidRPr="00C10560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6A18A4" w:rsidRPr="00C10560" w:rsidTr="000A2C59">
        <w:tc>
          <w:tcPr>
            <w:tcW w:w="851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19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Тема и ресурс</w:t>
            </w:r>
          </w:p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0560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50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3011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993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форма сдачи заданий (телефон, почта и т.д.)</w:t>
            </w:r>
          </w:p>
        </w:tc>
      </w:tr>
      <w:tr w:rsidR="00A247AA" w:rsidRPr="00C10560" w:rsidTr="000A2C59">
        <w:tc>
          <w:tcPr>
            <w:tcW w:w="851" w:type="dxa"/>
          </w:tcPr>
          <w:p w:rsidR="00A247AA" w:rsidRPr="00C10560" w:rsidRDefault="00A247AA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47AA" w:rsidRPr="00C10560" w:rsidRDefault="00A247AA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F43A1" w:rsidRPr="005F43A1" w:rsidRDefault="005F43A1" w:rsidP="005F43A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F43A1">
              <w:rPr>
                <w:rFonts w:ascii="Times New Roman" w:eastAsia="Times New Roman" w:hAnsi="Times New Roman"/>
                <w:lang w:eastAsia="ru-RU"/>
              </w:rPr>
              <w:t>Мюзикл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  <w:p w:rsidR="00A14FF0" w:rsidRPr="00C10560" w:rsidRDefault="00A14FF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5F43A1" w:rsidRDefault="00894F2D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43A1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01DC" w:rsidRPr="00BA01DC">
              <w:rPr>
                <w:rFonts w:ascii="Times New Roman" w:hAnsi="Times New Roman"/>
              </w:rPr>
              <w:t xml:space="preserve">Презентация </w:t>
            </w:r>
            <w:r w:rsidR="00BA01DC">
              <w:rPr>
                <w:rFonts w:ascii="Times New Roman" w:hAnsi="Times New Roman"/>
              </w:rPr>
              <w:t xml:space="preserve"> по музыке</w:t>
            </w:r>
            <w:r w:rsidR="00BA01DC" w:rsidRPr="00BA01DC">
              <w:rPr>
                <w:rFonts w:ascii="Times New Roman" w:hAnsi="Times New Roman"/>
              </w:rPr>
              <w:t xml:space="preserve"> для уч-ся 3 класса программа «Планета знаний» система уроков по учебнику</w:t>
            </w:r>
            <w:r w:rsidR="00BA01DC">
              <w:rPr>
                <w:rFonts w:ascii="Times New Roman" w:hAnsi="Times New Roman"/>
              </w:rPr>
              <w:t xml:space="preserve"> Баклановой Т.И.</w:t>
            </w:r>
            <w:r w:rsidR="00250821">
              <w:rPr>
                <w:rFonts w:ascii="Times New Roman" w:hAnsi="Times New Roman"/>
              </w:rPr>
              <w:t xml:space="preserve"> «Мюзикл».</w:t>
            </w:r>
          </w:p>
          <w:p w:rsidR="00A247AA" w:rsidRDefault="00A14FF0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43A1">
              <w:rPr>
                <w:rFonts w:ascii="Times New Roman" w:hAnsi="Times New Roman"/>
                <w:sz w:val="24"/>
                <w:szCs w:val="24"/>
              </w:rPr>
              <w:t>2.Учебник (с.94-95)</w:t>
            </w:r>
          </w:p>
          <w:p w:rsidR="00C10560" w:rsidRPr="00C10560" w:rsidRDefault="00C10560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011" w:type="dxa"/>
          </w:tcPr>
          <w:p w:rsidR="005F43A1" w:rsidRDefault="00A247AA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1.Просмотреть </w:t>
            </w:r>
            <w:r w:rsidR="005F43A1">
              <w:rPr>
                <w:rFonts w:ascii="Times New Roman" w:hAnsi="Times New Roman"/>
                <w:sz w:val="24"/>
                <w:szCs w:val="24"/>
              </w:rPr>
              <w:t>презентацию</w:t>
            </w:r>
            <w:r w:rsidR="00BA01D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A01DC" w:rsidRDefault="00BA01DC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2.Прочитать теоретический материал по учебнику.</w:t>
            </w:r>
          </w:p>
          <w:p w:rsidR="00195A70" w:rsidRDefault="00BA01DC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195A70"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bookmarkStart w:id="0" w:name="_GoBack"/>
            <w:bookmarkEnd w:id="0"/>
            <w:r w:rsidR="00195A70">
              <w:rPr>
                <w:rFonts w:ascii="Times New Roman" w:hAnsi="Times New Roman"/>
                <w:sz w:val="24"/>
                <w:szCs w:val="24"/>
              </w:rPr>
              <w:t>мюзикл</w:t>
            </w:r>
          </w:p>
          <w:p w:rsidR="00BA01DC" w:rsidRPr="00C10560" w:rsidRDefault="00195A70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BA01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Волк и семеро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козлят»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аписать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отзыв.</w:t>
            </w:r>
          </w:p>
          <w:p w:rsidR="00A247AA" w:rsidRPr="00C10560" w:rsidRDefault="00A247AA" w:rsidP="00C1056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47AA" w:rsidRPr="00C10560" w:rsidRDefault="00A247AA" w:rsidP="00195A7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Отправка фото </w:t>
            </w:r>
            <w:r w:rsidR="00195A70">
              <w:rPr>
                <w:rFonts w:ascii="Times New Roman" w:hAnsi="Times New Roman"/>
                <w:sz w:val="24"/>
                <w:szCs w:val="24"/>
              </w:rPr>
              <w:t xml:space="preserve">отзыва 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C1056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E1B00" w:rsidRPr="00C10560" w:rsidTr="000A2C59">
        <w:tc>
          <w:tcPr>
            <w:tcW w:w="851" w:type="dxa"/>
          </w:tcPr>
          <w:p w:rsidR="006E1B00" w:rsidRPr="00C10560" w:rsidRDefault="006E1B00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E1B00" w:rsidRPr="00C10560" w:rsidRDefault="006E1B00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E1B00" w:rsidRPr="00C10560" w:rsidRDefault="00894F2D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5F43A1">
              <w:rPr>
                <w:rFonts w:ascii="Times New Roman" w:eastAsia="Times New Roman" w:hAnsi="Times New Roman"/>
                <w:lang w:eastAsia="ru-RU"/>
              </w:rPr>
              <w:t>Музыкальные музеи</w:t>
            </w:r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 w:rsidR="00BA01DC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894F2D">
              <w:rPr>
                <w:rFonts w:ascii="Times New Roman" w:eastAsia="Times New Roman" w:hAnsi="Times New Roman"/>
                <w:lang w:eastAsia="ru-RU"/>
              </w:rPr>
              <w:t>Музыкальные инструменты</w:t>
            </w:r>
          </w:p>
          <w:p w:rsidR="00894F2D" w:rsidRDefault="00894F2D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250821" w:rsidRDefault="00250821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A01DC">
              <w:rPr>
                <w:rFonts w:ascii="Times New Roman" w:hAnsi="Times New Roman"/>
              </w:rPr>
              <w:t xml:space="preserve">Презентация </w:t>
            </w:r>
            <w:r>
              <w:rPr>
                <w:rFonts w:ascii="Times New Roman" w:hAnsi="Times New Roman"/>
              </w:rPr>
              <w:t xml:space="preserve"> по музыке</w:t>
            </w:r>
            <w:r w:rsidRPr="00BA01DC">
              <w:rPr>
                <w:rFonts w:ascii="Times New Roman" w:hAnsi="Times New Roman"/>
              </w:rPr>
              <w:t xml:space="preserve"> для уч-ся 3 класса программа «Планета знаний» система уроков по учебнику</w:t>
            </w:r>
            <w:r>
              <w:rPr>
                <w:rFonts w:ascii="Times New Roman" w:hAnsi="Times New Roman"/>
              </w:rPr>
              <w:t xml:space="preserve"> Баклановой Т.И. «</w:t>
            </w:r>
            <w:r>
              <w:rPr>
                <w:rFonts w:ascii="Times New Roman" w:hAnsi="Times New Roman"/>
              </w:rPr>
              <w:t>Музыкальные музеи</w:t>
            </w:r>
            <w:r>
              <w:rPr>
                <w:rFonts w:ascii="Times New Roman" w:hAnsi="Times New Roman"/>
              </w:rPr>
              <w:t>».</w:t>
            </w:r>
          </w:p>
          <w:p w:rsidR="006E1B0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2.</w:t>
            </w:r>
            <w:r w:rsidR="00250821">
              <w:rPr>
                <w:rFonts w:ascii="Times New Roman" w:hAnsi="Times New Roman"/>
                <w:sz w:val="24"/>
                <w:szCs w:val="24"/>
              </w:rPr>
              <w:t xml:space="preserve"> Учебник (с.102-111</w:t>
            </w:r>
            <w:r w:rsidR="0025082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C10560" w:rsidRPr="00C10560" w:rsidRDefault="00C1056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011" w:type="dxa"/>
          </w:tcPr>
          <w:p w:rsidR="00250821" w:rsidRDefault="00250821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1.Просмотреть </w:t>
            </w:r>
            <w:r>
              <w:rPr>
                <w:rFonts w:ascii="Times New Roman" w:hAnsi="Times New Roman"/>
                <w:sz w:val="24"/>
                <w:szCs w:val="24"/>
              </w:rPr>
              <w:t>презентацию.</w:t>
            </w:r>
          </w:p>
          <w:p w:rsidR="00250821" w:rsidRDefault="00250821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2.Прочитать теоретический материал по учебнику.</w:t>
            </w:r>
          </w:p>
          <w:p w:rsidR="00A34DB0" w:rsidRPr="00C10560" w:rsidRDefault="00250821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3.Прослушать песню «Весёлый барабанщик», исполнить под музыку.</w:t>
            </w:r>
          </w:p>
        </w:tc>
        <w:tc>
          <w:tcPr>
            <w:tcW w:w="993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E1B00" w:rsidRPr="00C10560" w:rsidRDefault="006E1B00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Отправка </w:t>
            </w:r>
            <w:r w:rsidR="00250821">
              <w:rPr>
                <w:rFonts w:ascii="Times New Roman" w:hAnsi="Times New Roman"/>
                <w:sz w:val="24"/>
                <w:szCs w:val="24"/>
              </w:rPr>
              <w:t xml:space="preserve">видео исполнения песни 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C1056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16660F">
      <w:pgSz w:w="11906" w:h="16838"/>
      <w:pgMar w:top="28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95A70"/>
    <w:rsid w:val="001D3C38"/>
    <w:rsid w:val="00250821"/>
    <w:rsid w:val="00255DBD"/>
    <w:rsid w:val="002D3E43"/>
    <w:rsid w:val="00401592"/>
    <w:rsid w:val="0040669D"/>
    <w:rsid w:val="00411817"/>
    <w:rsid w:val="00435232"/>
    <w:rsid w:val="0049004E"/>
    <w:rsid w:val="00542DD0"/>
    <w:rsid w:val="00561ED4"/>
    <w:rsid w:val="005A19AC"/>
    <w:rsid w:val="005A3D2D"/>
    <w:rsid w:val="005F43A1"/>
    <w:rsid w:val="00636D3D"/>
    <w:rsid w:val="00637A7E"/>
    <w:rsid w:val="00673B12"/>
    <w:rsid w:val="006A18A4"/>
    <w:rsid w:val="006B4141"/>
    <w:rsid w:val="006E1B00"/>
    <w:rsid w:val="00721656"/>
    <w:rsid w:val="00721C44"/>
    <w:rsid w:val="007354FB"/>
    <w:rsid w:val="007D5B7B"/>
    <w:rsid w:val="00891266"/>
    <w:rsid w:val="00894F2D"/>
    <w:rsid w:val="00940900"/>
    <w:rsid w:val="009E264A"/>
    <w:rsid w:val="00A14FF0"/>
    <w:rsid w:val="00A247AA"/>
    <w:rsid w:val="00A34DB0"/>
    <w:rsid w:val="00A350F3"/>
    <w:rsid w:val="00AA37E4"/>
    <w:rsid w:val="00AA7C13"/>
    <w:rsid w:val="00B64626"/>
    <w:rsid w:val="00BA01DC"/>
    <w:rsid w:val="00BC5E1C"/>
    <w:rsid w:val="00C10560"/>
    <w:rsid w:val="00C7555E"/>
    <w:rsid w:val="00C86209"/>
    <w:rsid w:val="00D86DCA"/>
    <w:rsid w:val="00D91411"/>
    <w:rsid w:val="00F030CC"/>
    <w:rsid w:val="00F14018"/>
    <w:rsid w:val="00F8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xbntkm21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76;&#1080;&#1089;&#1090;.&#1086;&#1073;&#1091;&#1095;%20&#1095;&#1077;&#1088;&#1085;&#1086;&#1074;&#1080;&#1082;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39AAA-BC90-4942-8A38-D9D4C21B1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</Template>
  <TotalTime>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1292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2020-03-28T20:06:00Z</dcterms:created>
  <dcterms:modified xsi:type="dcterms:W3CDTF">2020-03-28T20:06:00Z</dcterms:modified>
</cp:coreProperties>
</file>